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240795504"/>
        <w:docPartObj>
          <w:docPartGallery w:val="Cover Pages"/>
          <w:docPartUnique/>
        </w:docPartObj>
      </w:sdtPr>
      <w:sdtEndPr/>
      <w:sdtContent>
        <w:p w14:paraId="5382BA09" w14:textId="77777777" w:rsidR="00C22115" w:rsidRPr="00B47EA3" w:rsidRDefault="00563E0A" w:rsidP="00B47EA3">
          <w:r w:rsidRPr="00B47EA3">
            <w:tab/>
          </w:r>
        </w:p>
        <w:p w14:paraId="5382BA0A" w14:textId="77777777" w:rsidR="00943D0C" w:rsidRPr="00B47EA3" w:rsidRDefault="00943D0C" w:rsidP="00B47EA3"/>
        <w:p w14:paraId="5382BA0B" w14:textId="77777777" w:rsidR="00B47EA3" w:rsidRPr="00B47EA3" w:rsidRDefault="00B47EA3" w:rsidP="00B47EA3"/>
        <w:p w14:paraId="5382BA0C" w14:textId="77777777" w:rsidR="00943D0C" w:rsidRPr="00B47EA3" w:rsidRDefault="00943D0C" w:rsidP="00B47EA3"/>
        <w:p w14:paraId="5382BA0D" w14:textId="77777777" w:rsidR="00943D0C" w:rsidRPr="00B47EA3" w:rsidRDefault="00943D0C" w:rsidP="00B47EA3"/>
        <w:p w14:paraId="5382BA0E" w14:textId="77777777" w:rsidR="00943D0C" w:rsidRPr="00B47EA3" w:rsidRDefault="00943D0C" w:rsidP="00B47EA3"/>
        <w:p w14:paraId="5382BA0F" w14:textId="77777777" w:rsidR="00943D0C" w:rsidRPr="00B47EA3" w:rsidRDefault="00943D0C" w:rsidP="00B47EA3"/>
        <w:p w14:paraId="5382BA10" w14:textId="77777777" w:rsidR="00943D0C" w:rsidRPr="00B47EA3" w:rsidRDefault="00943D0C" w:rsidP="00B47EA3">
          <w:r w:rsidRPr="00B47EA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1" layoutInCell="1" allowOverlap="1" wp14:anchorId="5382BA41" wp14:editId="5382BA42">
                    <wp:simplePos x="0" y="0"/>
                    <wp:positionH relativeFrom="margin">
                      <wp:posOffset>-90805</wp:posOffset>
                    </wp:positionH>
                    <wp:positionV relativeFrom="margin">
                      <wp:posOffset>92710</wp:posOffset>
                    </wp:positionV>
                    <wp:extent cx="6238875" cy="2037080"/>
                    <wp:effectExtent l="0" t="0" r="0" b="1270"/>
                    <wp:wrapNone/>
                    <wp:docPr id="3" name="Text Box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38875" cy="2037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82BA68" w14:textId="77777777" w:rsidR="00943D0C" w:rsidRPr="009210F1" w:rsidRDefault="00943D0C" w:rsidP="009210F1">
                                <w:pPr>
                                  <w:pStyle w:val="Title"/>
                                </w:pPr>
                                <w:r w:rsidRPr="009210F1">
                                  <w:t>[</w:t>
                                </w:r>
                                <w:r w:rsidR="009210F1">
                                  <w:t>Type Title Here</w:t>
                                </w:r>
                                <w:r w:rsidRPr="009210F1"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82BA4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6" o:spid="_x0000_s1026" type="#_x0000_t202" style="position:absolute;margin-left:-7.15pt;margin-top:7.3pt;width:491.25pt;height:160.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" filled="f" stroked="f">
                    <v:textbox>
                      <w:txbxContent>
                        <w:p w14:paraId="5382BA68" w14:textId="77777777" w:rsidR="00943D0C" w:rsidRPr="009210F1" w:rsidRDefault="00943D0C" w:rsidP="009210F1">
                          <w:pPr>
                            <w:pStyle w:val="Title"/>
                          </w:pPr>
                          <w:r w:rsidRPr="009210F1">
                            <w:t>[</w:t>
                          </w:r>
                          <w:r w:rsidR="009210F1">
                            <w:t>Type Title Here</w:t>
                          </w:r>
                          <w:r w:rsidRPr="009210F1">
                            <w:t>]</w:t>
                          </w:r>
                        </w:p>
                      </w:txbxContent>
                    </v:textbox>
                    <w10:wrap anchorx="margin" anchory="margin"/>
                    <w10:anchorlock/>
                  </v:shape>
                </w:pict>
              </mc:Fallback>
            </mc:AlternateContent>
          </w:r>
        </w:p>
        <w:p w14:paraId="5382BA11" w14:textId="77777777" w:rsidR="00943D0C" w:rsidRPr="00B47EA3" w:rsidRDefault="00B47EA3" w:rsidP="00B47EA3">
          <w:r w:rsidRPr="00B47EA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5382BA43" wp14:editId="5382BA44">
                    <wp:simplePos x="0" y="0"/>
                    <wp:positionH relativeFrom="margin">
                      <wp:posOffset>-81280</wp:posOffset>
                    </wp:positionH>
                    <wp:positionV relativeFrom="margin">
                      <wp:posOffset>2150110</wp:posOffset>
                    </wp:positionV>
                    <wp:extent cx="6048375" cy="561975"/>
                    <wp:effectExtent l="0" t="0" r="0" b="9525"/>
                    <wp:wrapNone/>
                    <wp:docPr id="1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48375" cy="561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82BA69" w14:textId="77777777" w:rsidR="00C63E91" w:rsidRPr="00676F40" w:rsidRDefault="00B47EA3" w:rsidP="007E180A">
                                <w:pPr>
                                  <w:pStyle w:val="Authors"/>
                                </w:pPr>
                                <w:r w:rsidRPr="00676F40">
                                  <w:rPr>
                                    <w:rStyle w:val="SubtitleChar"/>
                                  </w:rPr>
                                  <w:t xml:space="preserve">[Type Author(s) </w:t>
                                </w:r>
                                <w:proofErr w:type="gramStart"/>
                                <w:r w:rsidRPr="00676F40">
                                  <w:rPr>
                                    <w:rStyle w:val="SubtitleChar"/>
                                  </w:rPr>
                                  <w:t>Here]</w:t>
                                </w:r>
                                <w:r w:rsidRPr="007E180A">
                                  <w:rPr>
                                    <w:vertAlign w:val="superscript"/>
                                  </w:rPr>
                                  <w:t>a</w:t>
                                </w:r>
                                <w:proofErr w:type="gramEnd"/>
                              </w:p>
                              <w:p w14:paraId="5382BA6A" w14:textId="77777777" w:rsidR="00B47EA3" w:rsidRPr="00B47EA3" w:rsidRDefault="00B47EA3" w:rsidP="007E180A">
                                <w:pPr>
                                  <w:pStyle w:val="Authors"/>
                                  <w:rPr>
                                    <w:lang w:val="en-GB"/>
                                  </w:rPr>
                                </w:pPr>
                                <w:r>
                                  <w:rPr>
                                    <w:lang w:val="en-GB"/>
                                  </w:rPr>
                                  <w:t>Second Author</w:t>
                                </w:r>
                                <w:r w:rsidR="00D5499E">
                                  <w:t xml:space="preserve">, Third Author, </w:t>
                                </w:r>
                                <w:proofErr w:type="spellStart"/>
                                <w:r w:rsidR="00D5499E">
                                  <w:t>etc</w:t>
                                </w:r>
                                <w:proofErr w:type="spellEnd"/>
                                <w:r w:rsidR="00D5499E">
                                  <w:t>…</w:t>
                                </w:r>
                              </w:p>
                              <w:p w14:paraId="5382BA6B" w14:textId="77777777" w:rsidR="00B47EA3" w:rsidRPr="00BE3932" w:rsidRDefault="00B47EA3" w:rsidP="00B47EA3">
                                <w:pPr>
                                  <w:pStyle w:val="Subtitle"/>
                                  <w:rPr>
                                    <w:vertAlign w:val="superscript"/>
                                    <w:lang w:val="en-GB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82BA43" id="Text Box 11" o:spid="_x0000_s1027" type="#_x0000_t202" style="position:absolute;margin-left:-6.4pt;margin-top:169.3pt;width:476.25pt;height:44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" filled="f" stroked="f">
                    <v:textbox>
                      <w:txbxContent>
                        <w:p w14:paraId="5382BA69" w14:textId="77777777" w:rsidR="00C63E91" w:rsidRPr="00676F40" w:rsidRDefault="00B47EA3" w:rsidP="007E180A">
                          <w:pPr>
                            <w:pStyle w:val="Authors"/>
                          </w:pPr>
                          <w:r w:rsidRPr="00676F40">
                            <w:rPr>
                              <w:rStyle w:val="SubtitleChar"/>
                            </w:rPr>
                            <w:t xml:space="preserve">[Type Author(s) </w:t>
                          </w:r>
                          <w:proofErr w:type="gramStart"/>
                          <w:r w:rsidRPr="00676F40">
                            <w:rPr>
                              <w:rStyle w:val="SubtitleChar"/>
                            </w:rPr>
                            <w:t>Here]</w:t>
                          </w:r>
                          <w:r w:rsidRPr="007E180A">
                            <w:rPr>
                              <w:vertAlign w:val="superscript"/>
                            </w:rPr>
                            <w:t>a</w:t>
                          </w:r>
                          <w:proofErr w:type="gramEnd"/>
                        </w:p>
                        <w:p w14:paraId="5382BA6A" w14:textId="77777777" w:rsidR="00B47EA3" w:rsidRPr="00B47EA3" w:rsidRDefault="00B47EA3" w:rsidP="007E180A">
                          <w:pPr>
                            <w:pStyle w:val="Authors"/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>Second Author</w:t>
                          </w:r>
                          <w:r w:rsidR="00D5499E">
                            <w:t xml:space="preserve">, Third Author, </w:t>
                          </w:r>
                          <w:proofErr w:type="spellStart"/>
                          <w:r w:rsidR="00D5499E">
                            <w:t>etc</w:t>
                          </w:r>
                          <w:proofErr w:type="spellEnd"/>
                          <w:r w:rsidR="00D5499E">
                            <w:t>…</w:t>
                          </w:r>
                        </w:p>
                        <w:p w14:paraId="5382BA6B" w14:textId="77777777" w:rsidR="00B47EA3" w:rsidRPr="00BE3932" w:rsidRDefault="00B47EA3" w:rsidP="00B47EA3">
                          <w:pPr>
                            <w:pStyle w:val="Subtitle"/>
                            <w:rPr>
                              <w:vertAlign w:val="superscript"/>
                              <w:lang w:val="en-GB"/>
                            </w:rPr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14:paraId="5382BA12" w14:textId="77777777" w:rsidR="00943D0C" w:rsidRPr="00B47EA3" w:rsidRDefault="00943D0C" w:rsidP="00B47EA3"/>
        <w:p w14:paraId="5382BA13" w14:textId="77777777" w:rsidR="00943D0C" w:rsidRPr="00B47EA3" w:rsidRDefault="00B47EA3" w:rsidP="00B47EA3">
          <w:r w:rsidRPr="00B47EA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0224" behindDoc="0" locked="0" layoutInCell="1" allowOverlap="1" wp14:anchorId="5382BA45" wp14:editId="5382BA46">
                    <wp:simplePos x="0" y="0"/>
                    <wp:positionH relativeFrom="margin">
                      <wp:posOffset>-62230</wp:posOffset>
                    </wp:positionH>
                    <wp:positionV relativeFrom="margin">
                      <wp:posOffset>2673985</wp:posOffset>
                    </wp:positionV>
                    <wp:extent cx="6029325" cy="409575"/>
                    <wp:effectExtent l="0" t="0" r="0" b="9525"/>
                    <wp:wrapNone/>
                    <wp:docPr id="4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2932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82BA6C" w14:textId="77777777" w:rsidR="00B47EA3" w:rsidRPr="00676F40" w:rsidRDefault="00B47EA3" w:rsidP="00676F40">
                                <w:pPr>
                                  <w:pStyle w:val="Affiliation"/>
                                  <w:rPr>
                                    <w:rStyle w:val="AffiliationChar"/>
                                  </w:rPr>
                                </w:pPr>
                                <w:r w:rsidRPr="003E1C39">
                                  <w:rPr>
                                    <w:vertAlign w:val="superscript"/>
                                  </w:rPr>
                                  <w:t>a</w:t>
                                </w:r>
                                <w:r>
                                  <w:t xml:space="preserve"> </w:t>
                                </w:r>
                                <w:r w:rsidRPr="00676F40">
                                  <w:rPr>
                                    <w:rStyle w:val="AffiliationChar"/>
                                  </w:rPr>
                                  <w:t>[Affiliation of each author linked via a, b, c etc superscript prefix]</w:t>
                                </w:r>
                              </w:p>
                              <w:p w14:paraId="5382BA6D" w14:textId="77777777" w:rsidR="00B47EA3" w:rsidRPr="000B39F8" w:rsidRDefault="00B47EA3" w:rsidP="00356E2F">
                                <w:pPr>
                                  <w:pStyle w:val="Affiliation"/>
                                </w:pPr>
                                <w:r>
                                  <w:t>[</w:t>
                                </w:r>
                                <w:r w:rsidRPr="000B39F8">
                                  <w:t>Email</w:t>
                                </w:r>
                                <w:r>
                                  <w:t xml:space="preserve"> of corresponding author (1 only)</w:t>
                                </w:r>
                                <w:r w:rsidRPr="000B39F8">
                                  <w:t>]</w:t>
                                </w:r>
                              </w:p>
                              <w:p w14:paraId="5382BA6E" w14:textId="77777777" w:rsidR="00B47EA3" w:rsidRPr="000B39F8" w:rsidRDefault="00B47EA3" w:rsidP="00B47EA3">
                                <w:pPr>
                                  <w:pStyle w:val="Affiliation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82BA45" id="_x0000_s1028" type="#_x0000_t202" style="position:absolute;margin-left:-4.9pt;margin-top:210.55pt;width:474.75pt;height:32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" filled="f" stroked="f">
                    <v:textbox>
                      <w:txbxContent>
                        <w:p w14:paraId="5382BA6C" w14:textId="77777777" w:rsidR="00B47EA3" w:rsidRPr="00676F40" w:rsidRDefault="00B47EA3" w:rsidP="00676F40">
                          <w:pPr>
                            <w:pStyle w:val="Affiliation"/>
                            <w:rPr>
                              <w:rStyle w:val="AffiliationChar"/>
                            </w:rPr>
                          </w:pPr>
                          <w:r w:rsidRPr="003E1C39">
                            <w:rPr>
                              <w:vertAlign w:val="superscript"/>
                            </w:rPr>
                            <w:t>a</w:t>
                          </w:r>
                          <w:r>
                            <w:t xml:space="preserve"> </w:t>
                          </w:r>
                          <w:r w:rsidRPr="00676F40">
                            <w:rPr>
                              <w:rStyle w:val="AffiliationChar"/>
                            </w:rPr>
                            <w:t>[Affiliation of each author linked via a, b, c etc superscript prefix]</w:t>
                          </w:r>
                        </w:p>
                        <w:p w14:paraId="5382BA6D" w14:textId="77777777" w:rsidR="00B47EA3" w:rsidRPr="000B39F8" w:rsidRDefault="00B47EA3" w:rsidP="00356E2F">
                          <w:pPr>
                            <w:pStyle w:val="Affiliation"/>
                          </w:pPr>
                          <w:r>
                            <w:t>[</w:t>
                          </w:r>
                          <w:r w:rsidRPr="000B39F8">
                            <w:t>Email</w:t>
                          </w:r>
                          <w:r>
                            <w:t xml:space="preserve"> of corresponding author (1 only)</w:t>
                          </w:r>
                          <w:r w:rsidRPr="000B39F8">
                            <w:t>]</w:t>
                          </w:r>
                        </w:p>
                        <w:p w14:paraId="5382BA6E" w14:textId="77777777" w:rsidR="00B47EA3" w:rsidRPr="000B39F8" w:rsidRDefault="00B47EA3" w:rsidP="00B47EA3">
                          <w:pPr>
                            <w:pStyle w:val="Affiliation"/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14:paraId="5382BA14" w14:textId="77777777" w:rsidR="00943D0C" w:rsidRPr="00B47EA3" w:rsidRDefault="00943D0C" w:rsidP="00B47EA3"/>
        <w:p w14:paraId="5382BA15" w14:textId="77777777" w:rsidR="00943D0C" w:rsidRPr="00B47EA3" w:rsidRDefault="00B47EA3" w:rsidP="00B47EA3">
          <w:r w:rsidRPr="00B47EA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8416" behindDoc="0" locked="1" layoutInCell="1" allowOverlap="1" wp14:anchorId="5382BA47" wp14:editId="5382BA48">
                    <wp:simplePos x="0" y="0"/>
                    <wp:positionH relativeFrom="margin">
                      <wp:posOffset>-43180</wp:posOffset>
                    </wp:positionH>
                    <wp:positionV relativeFrom="margin">
                      <wp:posOffset>3213100</wp:posOffset>
                    </wp:positionV>
                    <wp:extent cx="5810250" cy="2828925"/>
                    <wp:effectExtent l="0" t="0" r="0" b="0"/>
                    <wp:wrapNone/>
                    <wp:docPr id="16" name="Text Box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810250" cy="2828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382BA6F" w14:textId="5F73CA6A" w:rsidR="00B47EA3" w:rsidRPr="00B47EA3" w:rsidRDefault="00B47EA3" w:rsidP="00505788">
                                <w:pPr>
                                  <w:pStyle w:val="Abstract"/>
                                </w:pPr>
                                <w:r w:rsidRPr="00B47EA3">
                                  <w:t>[Type abstract here</w:t>
                                </w:r>
                                <w:r w:rsidR="001A062A">
                                  <w:t>…</w:t>
                                </w:r>
                                <w:r w:rsidRPr="00B47EA3">
                                  <w:t xml:space="preserve"> </w:t>
                                </w:r>
                                <w:r w:rsidR="001A062A">
                                  <w:t xml:space="preserve">The abstract must not exceed the space provided approx. </w:t>
                                </w:r>
                                <w:r w:rsidRPr="00B47EA3">
                                  <w:t>2</w:t>
                                </w:r>
                                <w:r w:rsidR="001A062A">
                                  <w:t>4</w:t>
                                </w:r>
                                <w:r w:rsidRPr="00B47EA3">
                                  <w:t>0 words</w:t>
                                </w:r>
                                <w:r w:rsidR="001A062A">
                                  <w:t xml:space="preserve"> max at 10 point</w:t>
                                </w:r>
                                <w:r w:rsidRPr="00B47EA3"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82BA47" id="Text Box 24" o:spid="_x0000_s1029" type="#_x0000_t202" style="position:absolute;margin-left:-3.4pt;margin-top:253pt;width:457.5pt;height:222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" filled="f" stroked="f">
                    <v:textbox>
                      <w:txbxContent>
                        <w:p w14:paraId="5382BA6F" w14:textId="5F73CA6A" w:rsidR="00B47EA3" w:rsidRPr="00B47EA3" w:rsidRDefault="00B47EA3" w:rsidP="00505788">
                          <w:pPr>
                            <w:pStyle w:val="Abstract"/>
                          </w:pPr>
                          <w:r w:rsidRPr="00B47EA3">
                            <w:t>[Type abstract here</w:t>
                          </w:r>
                          <w:r w:rsidR="001A062A">
                            <w:t>…</w:t>
                          </w:r>
                          <w:r w:rsidRPr="00B47EA3">
                            <w:t xml:space="preserve"> </w:t>
                          </w:r>
                          <w:r w:rsidR="001A062A">
                            <w:t xml:space="preserve">The abstract must not exceed the space provided approx. </w:t>
                          </w:r>
                          <w:r w:rsidRPr="00B47EA3">
                            <w:t>2</w:t>
                          </w:r>
                          <w:r w:rsidR="001A062A">
                            <w:t>4</w:t>
                          </w:r>
                          <w:r w:rsidRPr="00B47EA3">
                            <w:t>0 words</w:t>
                          </w:r>
                          <w:r w:rsidR="001A062A">
                            <w:t xml:space="preserve"> max at 10 point</w:t>
                          </w:r>
                          <w:r w:rsidRPr="00B47EA3">
                            <w:t>]</w:t>
                          </w:r>
                        </w:p>
                      </w:txbxContent>
                    </v:textbox>
                    <w10:wrap anchorx="margin" anchory="margin"/>
                    <w10:anchorlock/>
                  </v:shape>
                </w:pict>
              </mc:Fallback>
            </mc:AlternateContent>
          </w:r>
        </w:p>
        <w:p w14:paraId="5382BA16" w14:textId="77777777" w:rsidR="00943D0C" w:rsidRPr="00B47EA3" w:rsidRDefault="00943D0C" w:rsidP="00B47EA3"/>
        <w:p w14:paraId="5382BA17" w14:textId="77777777" w:rsidR="00943D0C" w:rsidRPr="00B47EA3" w:rsidRDefault="00943D0C" w:rsidP="00B47EA3"/>
        <w:p w14:paraId="5382BA18" w14:textId="77777777" w:rsidR="00943D0C" w:rsidRPr="00B47EA3" w:rsidRDefault="00943D0C" w:rsidP="00B47EA3"/>
        <w:p w14:paraId="5382BA19" w14:textId="77777777" w:rsidR="00943D0C" w:rsidRPr="00B47EA3" w:rsidRDefault="00943D0C" w:rsidP="00B47EA3"/>
        <w:p w14:paraId="5382BA1A" w14:textId="77777777" w:rsidR="00943D0C" w:rsidRPr="00B47EA3" w:rsidRDefault="00943D0C" w:rsidP="00B47EA3"/>
        <w:p w14:paraId="5382BA1B" w14:textId="77777777" w:rsidR="00943D0C" w:rsidRPr="00B47EA3" w:rsidRDefault="00943D0C" w:rsidP="00B47EA3"/>
        <w:p w14:paraId="5382BA1C" w14:textId="77777777" w:rsidR="00943D0C" w:rsidRPr="00B47EA3" w:rsidRDefault="00943D0C" w:rsidP="00B47EA3"/>
        <w:p w14:paraId="5382BA1D" w14:textId="77777777" w:rsidR="00943D0C" w:rsidRPr="00B47EA3" w:rsidRDefault="00943D0C" w:rsidP="00B47EA3"/>
        <w:p w14:paraId="5382BA1E" w14:textId="77777777" w:rsidR="00B47EA3" w:rsidRPr="00B47EA3" w:rsidRDefault="00B47EA3" w:rsidP="00B47EA3">
          <w:r w:rsidRPr="00B47EA3">
            <w:br w:type="page"/>
          </w:r>
        </w:p>
        <w:p w14:paraId="33DECBFD" w14:textId="77777777" w:rsidR="00F43F9B" w:rsidRDefault="00F43F9B" w:rsidP="00B47EA3"/>
        <w:p w14:paraId="2E1E81CE" w14:textId="77777777" w:rsidR="00F43F9B" w:rsidRDefault="00B47EA3" w:rsidP="00B47EA3">
          <w:r w:rsidRPr="00B47EA3">
            <w:t>[Insert main article text here.  Please only use the styles built into the template as shown below.]</w:t>
          </w:r>
        </w:p>
        <w:p w14:paraId="7BCBD89B" w14:textId="77777777" w:rsidR="00F43F9B" w:rsidRDefault="00F43F9B" w:rsidP="00F43F9B">
          <w:pPr>
            <w:pStyle w:val="Heading1"/>
            <w:rPr>
              <w:lang w:val="en-GB"/>
            </w:rPr>
          </w:pPr>
          <w:r>
            <w:rPr>
              <w:lang w:val="en-GB"/>
            </w:rPr>
            <w:t>HEADING 1</w:t>
          </w:r>
        </w:p>
        <w:p w14:paraId="56419B95" w14:textId="77777777" w:rsidR="00F43F9B" w:rsidRDefault="00F43F9B" w:rsidP="00F43F9B">
          <w:pPr>
            <w:rPr>
              <w:lang w:val="en-GB"/>
            </w:rPr>
          </w:pPr>
          <w:r>
            <w:rPr>
              <w:lang w:val="en-GB"/>
            </w:rPr>
            <w:t xml:space="preserve">Normal text.  Please do not leave additional spaces between </w:t>
          </w:r>
          <w:proofErr w:type="gramStart"/>
          <w:r>
            <w:rPr>
              <w:lang w:val="en-GB"/>
            </w:rPr>
            <w:t>paragraphs, or</w:t>
          </w:r>
          <w:proofErr w:type="gramEnd"/>
          <w:r>
            <w:rPr>
              <w:lang w:val="en-GB"/>
            </w:rPr>
            <w:t xml:space="preserve"> use indented paragraphs. </w:t>
          </w:r>
        </w:p>
        <w:p w14:paraId="0F5F01F2" w14:textId="77777777" w:rsidR="00F43F9B" w:rsidRDefault="00F43F9B" w:rsidP="00F43F9B">
          <w:pPr>
            <w:pStyle w:val="Quote"/>
          </w:pPr>
          <w:r>
            <w:t>This is a quote</w:t>
          </w:r>
        </w:p>
        <w:p w14:paraId="5382BA1F" w14:textId="1A6B43A7" w:rsidR="00B47EA3" w:rsidRPr="00F43F9B" w:rsidRDefault="00F43F9B" w:rsidP="00F43F9B">
          <w:r>
            <w:t>More normal text</w:t>
          </w:r>
        </w:p>
      </w:sdtContent>
    </w:sdt>
    <w:p w14:paraId="5382BA20" w14:textId="77777777" w:rsidR="00447209" w:rsidRPr="00B47EA3" w:rsidRDefault="00447209" w:rsidP="00B47EA3">
      <w:pPr>
        <w:rPr>
          <w:rFonts w:asciiTheme="majorHAnsi" w:eastAsiaTheme="majorEastAsia" w:hAnsiTheme="majorHAnsi" w:cstheme="majorBidi"/>
          <w:caps/>
          <w:color w:val="000000" w:themeColor="text1"/>
          <w:spacing w:val="-20"/>
          <w:kern w:val="28"/>
          <w:sz w:val="56"/>
          <w:szCs w:val="5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382BA49" wp14:editId="5382BA4A">
                <wp:simplePos x="0" y="0"/>
                <wp:positionH relativeFrom="column">
                  <wp:posOffset>2343102</wp:posOffset>
                </wp:positionH>
                <wp:positionV relativeFrom="paragraph">
                  <wp:posOffset>159924</wp:posOffset>
                </wp:positionV>
                <wp:extent cx="2812211" cy="319178"/>
                <wp:effectExtent l="0" t="0" r="26670" b="241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2211" cy="3191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D3D68" id="Rectangle 8" o:spid="_x0000_s1026" style="position:absolute;margin-left:184.5pt;margin-top:12.6pt;width:221.45pt;height:25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5382BA4B" wp14:editId="5382BA4C">
            <wp:extent cx="5938825" cy="3312544"/>
            <wp:effectExtent l="0" t="0" r="508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975" t="14191" r="19603" b="20935"/>
                    <a:stretch/>
                  </pic:blipFill>
                  <pic:spPr bwMode="auto">
                    <a:xfrm>
                      <a:off x="0" y="0"/>
                      <a:ext cx="5948886" cy="3318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2BA21" w14:textId="77777777" w:rsidR="00447209" w:rsidRPr="00E823E3" w:rsidRDefault="00447209" w:rsidP="00E823E3">
      <w:pPr>
        <w:pStyle w:val="Caption"/>
      </w:pPr>
      <w:r w:rsidRPr="00E823E3">
        <w:t>Figure 1: styles in MS word</w:t>
      </w:r>
      <w:r w:rsidR="00F73717" w:rsidRPr="00E823E3">
        <w:t xml:space="preserve"> – </w:t>
      </w:r>
      <w:r w:rsidR="00B47EA3" w:rsidRPr="00E823E3">
        <w:t>placed below image, numbered consecutively</w:t>
      </w:r>
    </w:p>
    <w:p w14:paraId="5382BA25" w14:textId="77777777" w:rsidR="009D2BEA" w:rsidRDefault="009D2BEA" w:rsidP="00B47EA3">
      <w:pPr>
        <w:pStyle w:val="Heading2"/>
      </w:pPr>
      <w:r>
        <w:t>Heading 2</w:t>
      </w:r>
    </w:p>
    <w:p w14:paraId="5382BA26" w14:textId="77777777" w:rsidR="009D2BEA" w:rsidRDefault="009D2BEA" w:rsidP="00B47EA3">
      <w:pPr>
        <w:rPr>
          <w:lang w:val="en-GB"/>
        </w:rPr>
      </w:pPr>
      <w:r>
        <w:rPr>
          <w:lang w:val="en-GB"/>
        </w:rPr>
        <w:t>Normal text</w:t>
      </w:r>
    </w:p>
    <w:p w14:paraId="5382BA27" w14:textId="77777777" w:rsidR="00F96D46" w:rsidRPr="00F96D46" w:rsidRDefault="00F96D46" w:rsidP="00B47EA3">
      <w:pPr>
        <w:pStyle w:val="ListParagraph"/>
        <w:numPr>
          <w:ilvl w:val="0"/>
          <w:numId w:val="1"/>
        </w:numPr>
        <w:rPr>
          <w:lang w:val="en-GB"/>
        </w:rPr>
      </w:pPr>
      <w:r w:rsidRPr="00F96D46">
        <w:rPr>
          <w:lang w:val="en-GB"/>
        </w:rPr>
        <w:t>Bullet point list 1</w:t>
      </w:r>
    </w:p>
    <w:p w14:paraId="5382BA28" w14:textId="77777777" w:rsidR="00F96D46" w:rsidRPr="00F96D46" w:rsidRDefault="00F96D46" w:rsidP="00B47EA3">
      <w:pPr>
        <w:pStyle w:val="ListParagraph"/>
        <w:numPr>
          <w:ilvl w:val="0"/>
          <w:numId w:val="2"/>
        </w:numPr>
        <w:rPr>
          <w:lang w:val="en-GB"/>
        </w:rPr>
      </w:pPr>
      <w:r w:rsidRPr="00F96D46">
        <w:rPr>
          <w:lang w:val="en-GB"/>
        </w:rPr>
        <w:t>Bullet point list 2</w:t>
      </w:r>
    </w:p>
    <w:p w14:paraId="5382BA29" w14:textId="77777777" w:rsidR="009D2BEA" w:rsidRDefault="009D2BEA" w:rsidP="00B47EA3">
      <w:pPr>
        <w:pStyle w:val="Heading3"/>
        <w:rPr>
          <w:lang w:val="en-GB"/>
        </w:rPr>
      </w:pPr>
      <w:r>
        <w:rPr>
          <w:lang w:val="en-GB"/>
        </w:rPr>
        <w:t>heading 3</w:t>
      </w:r>
    </w:p>
    <w:p w14:paraId="5382BA2A" w14:textId="77777777" w:rsidR="009D2BEA" w:rsidRDefault="009D2BEA" w:rsidP="00B47EA3">
      <w:pPr>
        <w:rPr>
          <w:lang w:val="en-GB"/>
        </w:rPr>
      </w:pPr>
      <w:r>
        <w:rPr>
          <w:lang w:val="en-GB"/>
        </w:rPr>
        <w:t>Normal text</w:t>
      </w:r>
    </w:p>
    <w:tbl>
      <w:tblPr>
        <w:tblStyle w:val="MediumList1-Accent1"/>
        <w:tblW w:w="0" w:type="auto"/>
        <w:tblLook w:val="04A0" w:firstRow="1" w:lastRow="0" w:firstColumn="1" w:lastColumn="0" w:noHBand="0" w:noVBand="1"/>
      </w:tblPr>
      <w:tblGrid>
        <w:gridCol w:w="2335"/>
        <w:gridCol w:w="7069"/>
      </w:tblGrid>
      <w:tr w:rsidR="00F96D46" w14:paraId="5382BA2D" w14:textId="77777777" w:rsidTr="00F96D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5382BA2B" w14:textId="77777777" w:rsidR="00F96D46" w:rsidRPr="00B47EA3" w:rsidRDefault="00F96D46" w:rsidP="00B47EA3">
            <w:pPr>
              <w:rPr>
                <w:color w:val="7F7F7F" w:themeColor="text1" w:themeTint="80"/>
              </w:rPr>
            </w:pPr>
            <w:r w:rsidRPr="00B47EA3">
              <w:rPr>
                <w:color w:val="404040" w:themeColor="text1" w:themeTint="BF"/>
              </w:rPr>
              <w:t>Table header (bold)</w:t>
            </w:r>
          </w:p>
        </w:tc>
        <w:tc>
          <w:tcPr>
            <w:tcW w:w="7244" w:type="dxa"/>
          </w:tcPr>
          <w:p w14:paraId="5382BA2C" w14:textId="77777777" w:rsidR="00F96D46" w:rsidRDefault="00F96D46" w:rsidP="00B47E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F96D46" w14:paraId="5382BA30" w14:textId="77777777" w:rsidTr="00F96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5382BA2E" w14:textId="77777777" w:rsidR="00F96D46" w:rsidRPr="00F96D46" w:rsidRDefault="00F96D46" w:rsidP="00B47EA3">
            <w:pPr>
              <w:pStyle w:val="Tabletext"/>
            </w:pPr>
          </w:p>
        </w:tc>
        <w:tc>
          <w:tcPr>
            <w:tcW w:w="7244" w:type="dxa"/>
          </w:tcPr>
          <w:p w14:paraId="5382BA2F" w14:textId="77777777" w:rsidR="00F96D46" w:rsidRDefault="00F96D46" w:rsidP="00B47EA3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Table entry</w:t>
            </w:r>
          </w:p>
        </w:tc>
      </w:tr>
      <w:tr w:rsidR="00F96D46" w14:paraId="5382BA33" w14:textId="77777777" w:rsidTr="00F96D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5382BA31" w14:textId="77777777" w:rsidR="00F96D46" w:rsidRDefault="00F96D46" w:rsidP="00B47EA3">
            <w:pPr>
              <w:rPr>
                <w:lang w:val="en-GB"/>
              </w:rPr>
            </w:pPr>
          </w:p>
        </w:tc>
        <w:tc>
          <w:tcPr>
            <w:tcW w:w="7244" w:type="dxa"/>
          </w:tcPr>
          <w:p w14:paraId="5382BA32" w14:textId="77777777" w:rsidR="00F96D46" w:rsidRDefault="00F96D46" w:rsidP="00B47E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F96D46" w14:paraId="5382BA36" w14:textId="77777777" w:rsidTr="00F96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5382BA34" w14:textId="77777777" w:rsidR="00F96D46" w:rsidRDefault="00F96D46" w:rsidP="00B47EA3">
            <w:pPr>
              <w:rPr>
                <w:lang w:val="en-GB"/>
              </w:rPr>
            </w:pPr>
          </w:p>
        </w:tc>
        <w:tc>
          <w:tcPr>
            <w:tcW w:w="7244" w:type="dxa"/>
          </w:tcPr>
          <w:p w14:paraId="5382BA35" w14:textId="77777777" w:rsidR="00F96D46" w:rsidRDefault="00F96D46" w:rsidP="00B47E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F96D46" w14:paraId="5382BA39" w14:textId="77777777" w:rsidTr="00F96D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5382BA37" w14:textId="77777777" w:rsidR="00F96D46" w:rsidRDefault="00F96D46" w:rsidP="00B47EA3">
            <w:pPr>
              <w:rPr>
                <w:lang w:val="en-GB"/>
              </w:rPr>
            </w:pPr>
          </w:p>
        </w:tc>
        <w:tc>
          <w:tcPr>
            <w:tcW w:w="7244" w:type="dxa"/>
          </w:tcPr>
          <w:p w14:paraId="5382BA38" w14:textId="77777777" w:rsidR="00F96D46" w:rsidRDefault="00F96D46" w:rsidP="00B47E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</w:tr>
    </w:tbl>
    <w:p w14:paraId="5382BA3A" w14:textId="77777777" w:rsidR="00F73717" w:rsidRDefault="00B47EA3" w:rsidP="00E823E3">
      <w:pPr>
        <w:pStyle w:val="Caption"/>
        <w:rPr>
          <w:lang w:val="en-GB"/>
        </w:rPr>
      </w:pPr>
      <w:r>
        <w:rPr>
          <w:lang w:val="en-GB"/>
        </w:rPr>
        <w:t xml:space="preserve">table 1: styles in </w:t>
      </w:r>
      <w:proofErr w:type="spellStart"/>
      <w:r>
        <w:rPr>
          <w:lang w:val="en-GB"/>
        </w:rPr>
        <w:t>ms</w:t>
      </w:r>
      <w:proofErr w:type="spellEnd"/>
      <w:r>
        <w:rPr>
          <w:lang w:val="en-GB"/>
        </w:rPr>
        <w:t xml:space="preserve"> word</w:t>
      </w:r>
      <w:r w:rsidR="00F73717">
        <w:rPr>
          <w:lang w:val="en-GB"/>
        </w:rPr>
        <w:t xml:space="preserve">. caption – </w:t>
      </w:r>
      <w:r>
        <w:rPr>
          <w:lang w:val="en-GB"/>
        </w:rPr>
        <w:t>placed below table</w:t>
      </w:r>
    </w:p>
    <w:p w14:paraId="5382BA3B" w14:textId="77777777" w:rsidR="009D2BEA" w:rsidRPr="00E53F47" w:rsidRDefault="009D2BEA" w:rsidP="00B47EA3">
      <w:pPr>
        <w:pStyle w:val="Heading1"/>
        <w:rPr>
          <w:lang w:val="en-GB"/>
        </w:rPr>
      </w:pPr>
      <w:r w:rsidRPr="00D426AF">
        <w:rPr>
          <w:lang w:val="en-GB"/>
        </w:rPr>
        <w:lastRenderedPageBreak/>
        <w:t>References</w:t>
      </w:r>
      <w:r w:rsidR="00447209">
        <w:rPr>
          <w:lang w:val="en-GB"/>
        </w:rPr>
        <w:t xml:space="preserve"> (NO </w:t>
      </w:r>
      <w:r w:rsidR="00F93FC7">
        <w:t>bibliographies</w:t>
      </w:r>
      <w:r w:rsidR="00447209">
        <w:rPr>
          <w:lang w:val="en-GB"/>
        </w:rPr>
        <w:t xml:space="preserve"> or ENDNOTES)</w:t>
      </w:r>
    </w:p>
    <w:p w14:paraId="5382BA3C" w14:textId="77777777" w:rsidR="009D2BEA" w:rsidRPr="004A6442" w:rsidRDefault="009D2BEA" w:rsidP="00B47EA3">
      <w:pPr>
        <w:pStyle w:val="References-Bibliography"/>
      </w:pPr>
      <w:r w:rsidRPr="004A6442">
        <w:t>To comply with Harvard conventions</w:t>
      </w:r>
      <w:r w:rsidR="00447209">
        <w:rPr>
          <w:rStyle w:val="FootnoteReference"/>
        </w:rPr>
        <w:footnoteReference w:id="1"/>
      </w:r>
    </w:p>
    <w:p w14:paraId="5382BA3D" w14:textId="77777777" w:rsidR="009D2BEA" w:rsidRPr="004A6442" w:rsidRDefault="009D2BEA" w:rsidP="00B47EA3">
      <w:pPr>
        <w:pStyle w:val="References-Bibliography"/>
      </w:pPr>
      <w:r w:rsidRPr="004A6442">
        <w:t>Bailey, G. H. (1982). Drawing and the Drawing Activity: a phenomenological investigation. Ph.D. Thesis, University of London.</w:t>
      </w:r>
    </w:p>
    <w:p w14:paraId="5382BA3E" w14:textId="77777777" w:rsidR="009D2BEA" w:rsidRPr="00D426AF" w:rsidRDefault="009D2BEA" w:rsidP="00B47EA3">
      <w:pPr>
        <w:pStyle w:val="FootnoteText"/>
      </w:pPr>
      <w:r w:rsidRPr="00D426AF">
        <w:t xml:space="preserve"> </w:t>
      </w:r>
    </w:p>
    <w:p w14:paraId="5382BA3F" w14:textId="77777777" w:rsidR="00473544" w:rsidRDefault="00473544" w:rsidP="00B47EA3"/>
    <w:p w14:paraId="5382BA40" w14:textId="77777777" w:rsidR="00854263" w:rsidRPr="00F16304" w:rsidRDefault="00854263" w:rsidP="00B47EA3"/>
    <w:sectPr w:rsidR="00854263" w:rsidRPr="00F16304" w:rsidSect="00943D0C">
      <w:footerReference w:type="default" r:id="rId9"/>
      <w:headerReference w:type="first" r:id="rId10"/>
      <w:footerReference w:type="first" r:id="rId11"/>
      <w:pgSz w:w="12240" w:h="15840"/>
      <w:pgMar w:top="1191" w:right="1418" w:bottom="1560" w:left="1418" w:header="720" w:footer="488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2BA51" w14:textId="77777777" w:rsidR="00743306" w:rsidRDefault="00743306" w:rsidP="00B47EA3">
      <w:r>
        <w:separator/>
      </w:r>
    </w:p>
    <w:p w14:paraId="5382BA52" w14:textId="77777777" w:rsidR="00743306" w:rsidRDefault="00743306"/>
  </w:endnote>
  <w:endnote w:type="continuationSeparator" w:id="0">
    <w:p w14:paraId="5382BA53" w14:textId="77777777" w:rsidR="00743306" w:rsidRDefault="00743306" w:rsidP="00B47EA3">
      <w:r>
        <w:continuationSeparator/>
      </w:r>
    </w:p>
    <w:p w14:paraId="5382BA54" w14:textId="77777777" w:rsidR="00743306" w:rsidRDefault="007433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96810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82BA55" w14:textId="77777777" w:rsidR="00943D0C" w:rsidRPr="00943D0C" w:rsidRDefault="00943D0C" w:rsidP="00B47EA3">
        <w:pPr>
          <w:pStyle w:val="Footer"/>
        </w:pPr>
        <w:r w:rsidRPr="00943D0C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5382BA61" wp14:editId="5382BA62">
                  <wp:simplePos x="0" y="0"/>
                  <wp:positionH relativeFrom="column">
                    <wp:posOffset>-90805</wp:posOffset>
                  </wp:positionH>
                  <wp:positionV relativeFrom="paragraph">
                    <wp:posOffset>-59055</wp:posOffset>
                  </wp:positionV>
                  <wp:extent cx="6276975" cy="323850"/>
                  <wp:effectExtent l="0" t="0" r="9525" b="0"/>
                  <wp:wrapNone/>
                  <wp:docPr id="9" name="Text Box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6276975" cy="323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382BA70" w14:textId="77777777" w:rsidR="00943D0C" w:rsidRPr="00E823E3" w:rsidRDefault="00943D0C" w:rsidP="00B47EA3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  <w:r w:rsidRPr="00E823E3">
                                <w:rPr>
                                  <w:color w:val="808080" w:themeColor="background1" w:themeShade="80"/>
                                </w:rPr>
                                <w:t xml:space="preserve">TRACEY: drawing and </w:t>
                              </w:r>
                              <w:proofErr w:type="spellStart"/>
                              <w:r w:rsidRPr="00E823E3">
                                <w:rPr>
                                  <w:color w:val="808080" w:themeColor="background1" w:themeShade="80"/>
                                </w:rPr>
                                <w:t>visualisation</w:t>
                              </w:r>
                              <w:proofErr w:type="spellEnd"/>
                              <w:r w:rsidRPr="00E823E3">
                                <w:rPr>
                                  <w:color w:val="808080" w:themeColor="background1" w:themeShade="80"/>
                                </w:rPr>
                                <w:t xml:space="preserve"> research</w:t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tab/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tab/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tab/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tab/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tab/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tab/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tab/>
                                <w:t xml:space="preserve">             </w:t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fldChar w:fldCharType="begin"/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instrText xml:space="preserve"> PAGE   \* MERGEFORMAT </w:instrText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fldChar w:fldCharType="separate"/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t>1</w:t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382BA61"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0" type="#_x0000_t202" style="position:absolute;margin-left:-7.15pt;margin-top:-4.65pt;width:494.2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" fillcolor="white [3201]" stroked="f" strokeweight=".5pt">
                  <v:textbox>
                    <w:txbxContent>
                      <w:p w14:paraId="5382BA70" w14:textId="77777777" w:rsidR="00943D0C" w:rsidRPr="00E823E3" w:rsidRDefault="00943D0C" w:rsidP="00B47EA3">
                        <w:pPr>
                          <w:rPr>
                            <w:color w:val="808080" w:themeColor="background1" w:themeShade="80"/>
                          </w:rPr>
                        </w:pPr>
                        <w:r w:rsidRPr="00E823E3">
                          <w:rPr>
                            <w:color w:val="808080" w:themeColor="background1" w:themeShade="80"/>
                          </w:rPr>
                          <w:t xml:space="preserve">TRACEY: drawing and </w:t>
                        </w:r>
                        <w:proofErr w:type="spellStart"/>
                        <w:r w:rsidRPr="00E823E3">
                          <w:rPr>
                            <w:color w:val="808080" w:themeColor="background1" w:themeShade="80"/>
                          </w:rPr>
                          <w:t>visualisation</w:t>
                        </w:r>
                        <w:proofErr w:type="spellEnd"/>
                        <w:r w:rsidRPr="00E823E3">
                          <w:rPr>
                            <w:color w:val="808080" w:themeColor="background1" w:themeShade="80"/>
                          </w:rPr>
                          <w:t xml:space="preserve"> research</w:t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tab/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tab/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tab/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tab/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tab/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tab/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tab/>
                          <w:t xml:space="preserve">             </w:t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fldChar w:fldCharType="begin"/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instrText xml:space="preserve"> PAGE   \* MERGEFORMAT </w:instrText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fldChar w:fldCharType="separate"/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t>1</w:t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943D0C">
          <w:fldChar w:fldCharType="begin"/>
        </w:r>
        <w:r w:rsidRPr="00943D0C">
          <w:instrText xml:space="preserve"> PAGE   \* MERGEFORMAT </w:instrText>
        </w:r>
        <w:r w:rsidRPr="00943D0C">
          <w:fldChar w:fldCharType="separate"/>
        </w:r>
        <w:r w:rsidR="00356E2F">
          <w:rPr>
            <w:noProof/>
          </w:rPr>
          <w:t>2</w:t>
        </w:r>
        <w:r w:rsidRPr="00943D0C">
          <w:rPr>
            <w:noProof/>
          </w:rPr>
          <w:fldChar w:fldCharType="end"/>
        </w:r>
      </w:p>
    </w:sdtContent>
  </w:sdt>
  <w:p w14:paraId="5382BA57" w14:textId="77777777" w:rsidR="00AB48A8" w:rsidRDefault="00AB48A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2BA5F" w14:textId="77777777" w:rsidR="00B47EA3" w:rsidRDefault="00B47EA3" w:rsidP="00B47EA3">
    <w:pPr>
      <w:rPr>
        <w:rStyle w:val="Hyperlink"/>
        <w:rFonts w:cstheme="minorHAnsi"/>
        <w:color w:val="7F7F7F" w:themeColor="text1" w:themeTint="80"/>
      </w:rPr>
    </w:pPr>
    <w:r w:rsidRPr="00EF3B8D">
      <w:rPr>
        <w:rFonts w:cstheme="minorHAnsi"/>
        <w:noProof/>
      </w:rPr>
      <w:drawing>
        <wp:anchor distT="0" distB="0" distL="114300" distR="114300" simplePos="0" relativeHeight="251608064" behindDoc="0" locked="0" layoutInCell="1" allowOverlap="1" wp14:anchorId="5382BA65" wp14:editId="5382BA66">
          <wp:simplePos x="0" y="0"/>
          <wp:positionH relativeFrom="margin">
            <wp:posOffset>-95250</wp:posOffset>
          </wp:positionH>
          <wp:positionV relativeFrom="paragraph">
            <wp:posOffset>-220345</wp:posOffset>
          </wp:positionV>
          <wp:extent cx="1581150" cy="40259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u-logonew-blac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150" cy="40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</w:rPr>
      <w:tab/>
    </w:r>
    <w:r>
      <w:rPr>
        <w:rFonts w:cstheme="minorHAnsi"/>
      </w:rPr>
      <w:tab/>
    </w:r>
    <w:r>
      <w:rPr>
        <w:rFonts w:cstheme="minorHAnsi"/>
      </w:rPr>
      <w:tab/>
    </w:r>
    <w:r>
      <w:rPr>
        <w:rFonts w:cstheme="minorHAnsi"/>
      </w:rPr>
      <w:tab/>
    </w:r>
    <w:r>
      <w:rPr>
        <w:rFonts w:cstheme="minorHAnsi"/>
      </w:rPr>
      <w:tab/>
    </w:r>
    <w:r w:rsidRPr="00EF3B8D">
      <w:rPr>
        <w:rFonts w:cstheme="minorHAnsi"/>
      </w:rPr>
      <w:tab/>
    </w:r>
    <w:r w:rsidRPr="00EF3B8D">
      <w:rPr>
        <w:rFonts w:cstheme="minorHAnsi"/>
      </w:rPr>
      <w:tab/>
    </w:r>
    <w:r w:rsidRPr="00EF3B8D">
      <w:rPr>
        <w:rFonts w:cstheme="minorHAnsi"/>
      </w:rPr>
      <w:tab/>
    </w:r>
    <w:r w:rsidRPr="00EF3B8D">
      <w:rPr>
        <w:rFonts w:cstheme="minorHAnsi"/>
      </w:rPr>
      <w:tab/>
    </w:r>
    <w:r w:rsidRPr="00EF3B8D">
      <w:rPr>
        <w:rFonts w:cstheme="minorHAnsi"/>
      </w:rPr>
      <w:tab/>
    </w:r>
    <w:r>
      <w:rPr>
        <w:rFonts w:cstheme="minorHAnsi"/>
      </w:rPr>
      <w:t xml:space="preserve">  </w:t>
    </w:r>
    <w:hyperlink r:id="rId2" w:history="1">
      <w:r w:rsidRPr="00EF3B8D">
        <w:rPr>
          <w:rStyle w:val="Hyperlink"/>
          <w:rFonts w:cstheme="minorHAnsi"/>
          <w:color w:val="7F7F7F" w:themeColor="text1" w:themeTint="80"/>
        </w:rPr>
        <w:t>ojs.lboro.ac.uk/TRACEY</w:t>
      </w:r>
    </w:hyperlink>
  </w:p>
  <w:p w14:paraId="5382BA60" w14:textId="77777777" w:rsidR="00B47EA3" w:rsidRDefault="00B47EA3" w:rsidP="00B47E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2BA4D" w14:textId="77777777" w:rsidR="00743306" w:rsidRDefault="00743306" w:rsidP="00B47EA3">
      <w:r>
        <w:separator/>
      </w:r>
    </w:p>
    <w:p w14:paraId="5382BA4E" w14:textId="77777777" w:rsidR="00743306" w:rsidRDefault="00743306"/>
  </w:footnote>
  <w:footnote w:type="continuationSeparator" w:id="0">
    <w:p w14:paraId="5382BA4F" w14:textId="77777777" w:rsidR="00743306" w:rsidRDefault="00743306" w:rsidP="00B47EA3">
      <w:r>
        <w:continuationSeparator/>
      </w:r>
    </w:p>
    <w:p w14:paraId="5382BA50" w14:textId="77777777" w:rsidR="00743306" w:rsidRDefault="00743306"/>
  </w:footnote>
  <w:footnote w:id="1">
    <w:p w14:paraId="5382BA67" w14:textId="77777777" w:rsidR="00447209" w:rsidRPr="00447209" w:rsidRDefault="00447209" w:rsidP="00B47EA3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GB"/>
        </w:rPr>
        <w:t>Footnotes to be used sparingly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2BA58" w14:textId="77777777" w:rsidR="00B47EA3" w:rsidRDefault="00B47EA3" w:rsidP="00B47EA3">
    <w:pPr>
      <w:rPr>
        <w:rFonts w:ascii="Arial" w:hAnsi="Arial" w:cs="Arial"/>
        <w:sz w:val="72"/>
        <w:szCs w:val="72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5382BA63" wp14:editId="5382BA64">
          <wp:simplePos x="0" y="0"/>
          <wp:positionH relativeFrom="page">
            <wp:posOffset>-589915</wp:posOffset>
          </wp:positionH>
          <wp:positionV relativeFrom="paragraph">
            <wp:posOffset>-457835</wp:posOffset>
          </wp:positionV>
          <wp:extent cx="8366125" cy="981075"/>
          <wp:effectExtent l="0" t="0" r="0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4017"/>
                  <a:stretch/>
                </pic:blipFill>
                <pic:spPr bwMode="auto">
                  <a:xfrm>
                    <a:off x="0" y="0"/>
                    <a:ext cx="8366125" cy="981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82BA59" w14:textId="77777777" w:rsidR="00F838F4" w:rsidRDefault="00F838F4" w:rsidP="00F838F4">
    <w:pPr>
      <w:spacing w:after="0"/>
      <w:rPr>
        <w:rFonts w:ascii="Arial" w:hAnsi="Arial" w:cs="Arial"/>
        <w:sz w:val="36"/>
        <w:szCs w:val="36"/>
      </w:rPr>
    </w:pPr>
    <w:r w:rsidRPr="007B7EE2">
      <w:rPr>
        <w:rFonts w:ascii="Arial" w:hAnsi="Arial" w:cs="Arial"/>
        <w:b/>
        <w:sz w:val="72"/>
        <w:szCs w:val="72"/>
      </w:rPr>
      <w:t>TRACEY</w:t>
    </w:r>
    <w:r w:rsidRPr="007B7EE2">
      <w:rPr>
        <w:rFonts w:ascii="Arial" w:hAnsi="Arial" w:cs="Arial"/>
        <w:sz w:val="72"/>
        <w:szCs w:val="72"/>
      </w:rPr>
      <w:tab/>
    </w:r>
    <w:r>
      <w:rPr>
        <w:rFonts w:ascii="Arial" w:hAnsi="Arial" w:cs="Arial"/>
        <w:b/>
        <w:sz w:val="72"/>
        <w:szCs w:val="72"/>
      </w:rPr>
      <w:tab/>
      <w:t xml:space="preserve"> </w:t>
    </w:r>
    <w:r>
      <w:rPr>
        <w:rFonts w:ascii="Arial" w:hAnsi="Arial" w:cs="Arial"/>
        <w:b/>
        <w:sz w:val="72"/>
        <w:szCs w:val="72"/>
      </w:rPr>
      <w:tab/>
    </w:r>
    <w:r>
      <w:rPr>
        <w:rFonts w:ascii="Arial" w:hAnsi="Arial" w:cs="Arial"/>
        <w:b/>
        <w:sz w:val="72"/>
        <w:szCs w:val="72"/>
      </w:rPr>
      <w:tab/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  <w:t xml:space="preserve">         </w:t>
    </w:r>
    <w:r>
      <w:rPr>
        <w:rFonts w:ascii="Arial" w:hAnsi="Arial" w:cs="Arial"/>
        <w:b/>
        <w:sz w:val="72"/>
        <w:szCs w:val="72"/>
      </w:rPr>
      <w:t xml:space="preserve">  </w:t>
    </w:r>
    <w:r w:rsidRPr="006E1358">
      <w:rPr>
        <w:rFonts w:ascii="Arial" w:hAnsi="Arial" w:cs="Arial"/>
        <w:sz w:val="36"/>
        <w:szCs w:val="36"/>
      </w:rPr>
      <w:t>Journal</w:t>
    </w:r>
  </w:p>
  <w:p w14:paraId="5382BA5A" w14:textId="77777777" w:rsidR="00F838F4" w:rsidRPr="00EF3B8D" w:rsidRDefault="00F838F4" w:rsidP="00F838F4">
    <w:pPr>
      <w:jc w:val="right"/>
      <w:rPr>
        <w:rFonts w:cstheme="minorHAnsi"/>
        <w:color w:val="7F7F7F" w:themeColor="text1" w:themeTint="80"/>
      </w:rPr>
    </w:pPr>
    <w:r w:rsidRPr="00EF3B8D">
      <w:rPr>
        <w:rFonts w:cstheme="minorHAnsi"/>
        <w:color w:val="7F7F7F" w:themeColor="text1" w:themeTint="80"/>
      </w:rPr>
      <w:t>ISSN: 1742-3570</w:t>
    </w:r>
  </w:p>
  <w:p w14:paraId="5382BA5B" w14:textId="77777777" w:rsidR="00F838F4" w:rsidRDefault="00F838F4" w:rsidP="00F838F4">
    <w:pPr>
      <w:rPr>
        <w:rFonts w:ascii="Arial" w:hAnsi="Arial" w:cs="Arial"/>
        <w:sz w:val="36"/>
        <w:szCs w:val="36"/>
      </w:rPr>
    </w:pPr>
  </w:p>
  <w:p w14:paraId="5382BA5C" w14:textId="3F438A0F" w:rsidR="00F838F4" w:rsidRDefault="000533FE" w:rsidP="00F838F4">
    <w:pPr>
      <w:rPr>
        <w:rFonts w:ascii="Arial" w:hAnsi="Arial" w:cs="Arial"/>
        <w:sz w:val="36"/>
        <w:szCs w:val="36"/>
      </w:rPr>
    </w:pPr>
    <w:r>
      <w:rPr>
        <w:rFonts w:ascii="Arial" w:hAnsi="Arial" w:cs="Arial"/>
        <w:sz w:val="36"/>
        <w:szCs w:val="36"/>
      </w:rPr>
      <w:t>[</w:t>
    </w:r>
    <w:r w:rsidR="007A0FE2">
      <w:rPr>
        <w:rFonts w:ascii="Arial" w:hAnsi="Arial" w:cs="Arial"/>
        <w:sz w:val="36"/>
        <w:szCs w:val="36"/>
      </w:rPr>
      <w:t>Edition</w:t>
    </w:r>
    <w:r>
      <w:rPr>
        <w:rFonts w:ascii="Arial" w:hAnsi="Arial" w:cs="Arial"/>
        <w:sz w:val="36"/>
        <w:szCs w:val="36"/>
      </w:rPr>
      <w:t>]</w:t>
    </w:r>
    <w:r w:rsidR="00052F06">
      <w:rPr>
        <w:rFonts w:ascii="Arial" w:hAnsi="Arial" w:cs="Arial"/>
        <w:sz w:val="36"/>
        <w:szCs w:val="36"/>
      </w:rPr>
      <w:t xml:space="preserve"> [year]</w:t>
    </w:r>
  </w:p>
  <w:p w14:paraId="5382BA5D" w14:textId="77777777" w:rsidR="00F838F4" w:rsidRPr="00EF3B8D" w:rsidRDefault="000533FE" w:rsidP="00F838F4">
    <w:pPr>
      <w:pStyle w:val="NoSpacing"/>
      <w:rPr>
        <w:rFonts w:cstheme="minorHAnsi"/>
      </w:rPr>
    </w:pPr>
    <w:r>
      <w:rPr>
        <w:rFonts w:cstheme="minorHAnsi"/>
      </w:rPr>
      <w:t>Volume X</w:t>
    </w:r>
  </w:p>
  <w:p w14:paraId="5382BA5E" w14:textId="77777777" w:rsidR="00F838F4" w:rsidRPr="00EF3B8D" w:rsidRDefault="000533FE" w:rsidP="00F838F4">
    <w:pPr>
      <w:pStyle w:val="NoSpacing"/>
      <w:rPr>
        <w:rFonts w:cstheme="minorHAnsi"/>
      </w:rPr>
    </w:pPr>
    <w:r>
      <w:rPr>
        <w:rFonts w:cstheme="minorHAnsi"/>
      </w:rPr>
      <w:t>Issue 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C21887"/>
    <w:multiLevelType w:val="hybridMultilevel"/>
    <w:tmpl w:val="4F746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387225"/>
    <w:multiLevelType w:val="hybridMultilevel"/>
    <w:tmpl w:val="905A63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formatting="1" w:enforcement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C13"/>
    <w:rsid w:val="00052F06"/>
    <w:rsid w:val="000533FE"/>
    <w:rsid w:val="000B39F8"/>
    <w:rsid w:val="000B3AC1"/>
    <w:rsid w:val="00144EA1"/>
    <w:rsid w:val="001A062A"/>
    <w:rsid w:val="001C6484"/>
    <w:rsid w:val="00247433"/>
    <w:rsid w:val="0027536C"/>
    <w:rsid w:val="002B10B1"/>
    <w:rsid w:val="0035619F"/>
    <w:rsid w:val="00356E2F"/>
    <w:rsid w:val="003E1C39"/>
    <w:rsid w:val="00414FFC"/>
    <w:rsid w:val="00425ED5"/>
    <w:rsid w:val="004345E0"/>
    <w:rsid w:val="00447209"/>
    <w:rsid w:val="00466606"/>
    <w:rsid w:val="00473544"/>
    <w:rsid w:val="0047464E"/>
    <w:rsid w:val="004A6442"/>
    <w:rsid w:val="004B7253"/>
    <w:rsid w:val="00505788"/>
    <w:rsid w:val="00511BCF"/>
    <w:rsid w:val="00520C13"/>
    <w:rsid w:val="005235D5"/>
    <w:rsid w:val="005613A5"/>
    <w:rsid w:val="00563C9D"/>
    <w:rsid w:val="00563E0A"/>
    <w:rsid w:val="00582027"/>
    <w:rsid w:val="005E139B"/>
    <w:rsid w:val="0063512E"/>
    <w:rsid w:val="00666DC2"/>
    <w:rsid w:val="00676F40"/>
    <w:rsid w:val="006F706E"/>
    <w:rsid w:val="007228CF"/>
    <w:rsid w:val="00743306"/>
    <w:rsid w:val="00760C52"/>
    <w:rsid w:val="00766F8E"/>
    <w:rsid w:val="00792B31"/>
    <w:rsid w:val="007A0FE2"/>
    <w:rsid w:val="007A450A"/>
    <w:rsid w:val="007B1B11"/>
    <w:rsid w:val="007C1600"/>
    <w:rsid w:val="007E180A"/>
    <w:rsid w:val="00854263"/>
    <w:rsid w:val="008A0066"/>
    <w:rsid w:val="008A4359"/>
    <w:rsid w:val="008B07E8"/>
    <w:rsid w:val="008B7A46"/>
    <w:rsid w:val="009210F1"/>
    <w:rsid w:val="0094118E"/>
    <w:rsid w:val="00943D0C"/>
    <w:rsid w:val="009667DE"/>
    <w:rsid w:val="00984443"/>
    <w:rsid w:val="009B2A59"/>
    <w:rsid w:val="009D2BEA"/>
    <w:rsid w:val="009F582E"/>
    <w:rsid w:val="00A120DC"/>
    <w:rsid w:val="00A43282"/>
    <w:rsid w:val="00AB48A8"/>
    <w:rsid w:val="00AD0944"/>
    <w:rsid w:val="00AD72A6"/>
    <w:rsid w:val="00AE10F6"/>
    <w:rsid w:val="00B30B3A"/>
    <w:rsid w:val="00B47EA3"/>
    <w:rsid w:val="00B76484"/>
    <w:rsid w:val="00B95842"/>
    <w:rsid w:val="00BE3932"/>
    <w:rsid w:val="00C22115"/>
    <w:rsid w:val="00C601A0"/>
    <w:rsid w:val="00C63E91"/>
    <w:rsid w:val="00D5499E"/>
    <w:rsid w:val="00D97880"/>
    <w:rsid w:val="00DA7082"/>
    <w:rsid w:val="00E17362"/>
    <w:rsid w:val="00E74112"/>
    <w:rsid w:val="00E823E3"/>
    <w:rsid w:val="00E9665A"/>
    <w:rsid w:val="00F05DD6"/>
    <w:rsid w:val="00F16304"/>
    <w:rsid w:val="00F43F9B"/>
    <w:rsid w:val="00F628B4"/>
    <w:rsid w:val="00F73717"/>
    <w:rsid w:val="00F838F4"/>
    <w:rsid w:val="00F93FC7"/>
    <w:rsid w:val="00F96D46"/>
    <w:rsid w:val="00FA2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382BA09"/>
  <w15:docId w15:val="{E80541CA-EDF8-4C35-A91C-922311D29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E2F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3D0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5A5C5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943D0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3D0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34342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943D0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3D0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34342" w:themeColor="tex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3D0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34342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3D0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C3D3F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3D0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34342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3D0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34342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3D0C"/>
    <w:rPr>
      <w:rFonts w:asciiTheme="majorHAnsi" w:eastAsiaTheme="majorEastAsia" w:hAnsiTheme="majorHAnsi" w:cstheme="majorBidi"/>
      <w:color w:val="5A5C5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7464E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7464E"/>
    <w:rPr>
      <w:rFonts w:asciiTheme="majorHAnsi" w:eastAsiaTheme="majorEastAsia" w:hAnsiTheme="majorHAnsi" w:cstheme="majorBidi"/>
      <w:color w:val="434342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7464E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3D0C"/>
    <w:rPr>
      <w:rFonts w:asciiTheme="majorHAnsi" w:eastAsiaTheme="majorEastAsia" w:hAnsiTheme="majorHAnsi" w:cstheme="majorBidi"/>
      <w:color w:val="434342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3D0C"/>
    <w:rPr>
      <w:rFonts w:asciiTheme="majorHAnsi" w:eastAsiaTheme="majorEastAsia" w:hAnsiTheme="majorHAnsi" w:cstheme="majorBidi"/>
      <w:i/>
      <w:iCs/>
      <w:color w:val="434342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3D0C"/>
    <w:rPr>
      <w:rFonts w:asciiTheme="majorHAnsi" w:eastAsiaTheme="majorEastAsia" w:hAnsiTheme="majorHAnsi" w:cstheme="majorBidi"/>
      <w:i/>
      <w:iCs/>
      <w:color w:val="3C3D3F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3D0C"/>
    <w:rPr>
      <w:rFonts w:asciiTheme="majorHAnsi" w:eastAsiaTheme="majorEastAsia" w:hAnsiTheme="majorHAnsi" w:cstheme="majorBidi"/>
      <w:b/>
      <w:bCs/>
      <w:color w:val="434342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3D0C"/>
    <w:rPr>
      <w:rFonts w:asciiTheme="majorHAnsi" w:eastAsiaTheme="majorEastAsia" w:hAnsiTheme="majorHAnsi" w:cstheme="majorBidi"/>
      <w:b/>
      <w:bCs/>
      <w:i/>
      <w:iCs/>
      <w:color w:val="434342" w:themeColor="text2"/>
    </w:rPr>
  </w:style>
  <w:style w:type="paragraph" w:styleId="Caption">
    <w:name w:val="caption"/>
    <w:basedOn w:val="Normal"/>
    <w:next w:val="Normal"/>
    <w:uiPriority w:val="35"/>
    <w:qFormat/>
    <w:rsid w:val="00E823E3"/>
    <w:pPr>
      <w:spacing w:line="240" w:lineRule="auto"/>
    </w:pPr>
    <w:rPr>
      <w:bCs/>
      <w:smallCaps/>
      <w:color w:val="7F7F7F" w:themeColor="text1" w:themeTint="80"/>
      <w:spacing w:val="6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345E0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797B7E" w:themeColor="accent1"/>
      <w:spacing w:val="-10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45E0"/>
    <w:rPr>
      <w:rFonts w:asciiTheme="majorHAnsi" w:eastAsiaTheme="majorEastAsia" w:hAnsiTheme="majorHAnsi" w:cstheme="majorBidi"/>
      <w:caps/>
      <w:color w:val="797B7E" w:themeColor="accent1"/>
      <w:spacing w:val="-10"/>
      <w:sz w:val="52"/>
      <w:szCs w:val="56"/>
    </w:rPr>
  </w:style>
  <w:style w:type="paragraph" w:styleId="Subtitle">
    <w:name w:val="Subtitle"/>
    <w:aliases w:val="Author(s)"/>
    <w:basedOn w:val="Normal"/>
    <w:next w:val="Normal"/>
    <w:link w:val="SubtitleChar"/>
    <w:uiPriority w:val="11"/>
    <w:rsid w:val="00943D0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aliases w:val="Author(s) Char"/>
    <w:basedOn w:val="DefaultParagraphFont"/>
    <w:link w:val="Subtitle"/>
    <w:uiPriority w:val="11"/>
    <w:rsid w:val="00943D0C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943D0C"/>
    <w:rPr>
      <w:b/>
      <w:bCs/>
    </w:rPr>
  </w:style>
  <w:style w:type="character" w:styleId="Emphasis">
    <w:name w:val="Emphasis"/>
    <w:basedOn w:val="DefaultParagraphFont"/>
    <w:uiPriority w:val="20"/>
    <w:qFormat/>
    <w:rsid w:val="00943D0C"/>
    <w:rPr>
      <w:i/>
      <w:iCs/>
    </w:rPr>
  </w:style>
  <w:style w:type="paragraph" w:styleId="NoSpacing">
    <w:name w:val="No Spacing"/>
    <w:link w:val="NoSpacingChar"/>
    <w:uiPriority w:val="1"/>
    <w:qFormat/>
    <w:rsid w:val="00B47EA3"/>
    <w:pPr>
      <w:spacing w:after="0" w:line="240" w:lineRule="auto"/>
    </w:pPr>
    <w:rPr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B47EA3"/>
    <w:rPr>
      <w:sz w:val="2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43D0C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3D0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43D0C"/>
    <w:rPr>
      <w:b/>
      <w:bCs/>
      <w:i/>
      <w:i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43D0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Pr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8B7A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A46"/>
  </w:style>
  <w:style w:type="paragraph" w:customStyle="1" w:styleId="Abstract">
    <w:name w:val="Abstract"/>
    <w:basedOn w:val="Normal"/>
    <w:link w:val="AbstractChar"/>
    <w:qFormat/>
    <w:rsid w:val="009B2A59"/>
    <w:rPr>
      <w:color w:val="323231" w:themeColor="text2" w:themeShade="BF"/>
      <w:sz w:val="20"/>
      <w:lang w:val="en-GB"/>
    </w:rPr>
  </w:style>
  <w:style w:type="character" w:customStyle="1" w:styleId="AbstractChar">
    <w:name w:val="Abstract Char"/>
    <w:basedOn w:val="DefaultParagraphFont"/>
    <w:link w:val="Abstract"/>
    <w:rsid w:val="009B2A59"/>
    <w:rPr>
      <w:color w:val="323231" w:themeColor="text2" w:themeShade="BF"/>
      <w:sz w:val="20"/>
      <w:lang w:val="en-GB"/>
    </w:rPr>
  </w:style>
  <w:style w:type="character" w:styleId="Hyperlink">
    <w:name w:val="Hyperlink"/>
    <w:basedOn w:val="DefaultParagraphFont"/>
    <w:rsid w:val="00473544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8B7A46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semiHidden/>
    <w:rsid w:val="0047464E"/>
    <w:rPr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473544"/>
    <w:rPr>
      <w:vertAlign w:val="superscript"/>
    </w:rPr>
  </w:style>
  <w:style w:type="paragraph" w:customStyle="1" w:styleId="TRACEYbanner">
    <w:name w:val="TRACEY banner"/>
    <w:basedOn w:val="Normal"/>
    <w:link w:val="TRACEYbannerChar"/>
    <w:rsid w:val="00984443"/>
    <w:pPr>
      <w:spacing w:after="0"/>
      <w:ind w:right="6"/>
      <w:jc w:val="right"/>
    </w:pPr>
    <w:rPr>
      <w:color w:val="D9D9D9" w:themeColor="background1" w:themeShade="D9"/>
      <w:sz w:val="20"/>
      <w:szCs w:val="20"/>
    </w:rPr>
  </w:style>
  <w:style w:type="paragraph" w:customStyle="1" w:styleId="Sidebar">
    <w:name w:val="Sidebar"/>
    <w:basedOn w:val="Normal"/>
    <w:link w:val="SidebarChar"/>
    <w:rsid w:val="00984443"/>
    <w:rPr>
      <w:b/>
      <w:i/>
      <w:color w:val="D9D9D9" w:themeColor="background1" w:themeShade="D9"/>
      <w:sz w:val="18"/>
      <w:szCs w:val="18"/>
    </w:rPr>
  </w:style>
  <w:style w:type="character" w:customStyle="1" w:styleId="TRACEYbannerChar">
    <w:name w:val="TRACEY banner Char"/>
    <w:basedOn w:val="DefaultParagraphFont"/>
    <w:link w:val="TRACEYbanner"/>
    <w:rsid w:val="00984443"/>
    <w:rPr>
      <w:color w:val="D9D9D9" w:themeColor="background1" w:themeShade="D9"/>
      <w:sz w:val="20"/>
      <w:szCs w:val="20"/>
    </w:rPr>
  </w:style>
  <w:style w:type="character" w:customStyle="1" w:styleId="SidebarChar">
    <w:name w:val="Sidebar Char"/>
    <w:basedOn w:val="DefaultParagraphFont"/>
    <w:link w:val="Sidebar"/>
    <w:rsid w:val="00984443"/>
    <w:rPr>
      <w:b/>
      <w:i/>
      <w:color w:val="D9D9D9" w:themeColor="background1" w:themeShade="D9"/>
      <w:sz w:val="18"/>
      <w:szCs w:val="18"/>
    </w:rPr>
  </w:style>
  <w:style w:type="paragraph" w:customStyle="1" w:styleId="Affiliation">
    <w:name w:val="Affiliation"/>
    <w:basedOn w:val="Subtitle"/>
    <w:link w:val="AffiliationChar"/>
    <w:rsid w:val="000B39F8"/>
    <w:pPr>
      <w:spacing w:after="0"/>
    </w:pPr>
    <w:rPr>
      <w:color w:val="797B7E" w:themeColor="accent1"/>
      <w:sz w:val="18"/>
      <w:szCs w:val="18"/>
      <w:lang w:val="en-GB"/>
    </w:rPr>
  </w:style>
  <w:style w:type="character" w:customStyle="1" w:styleId="AffiliationChar">
    <w:name w:val="Affiliation Char"/>
    <w:basedOn w:val="SubtitleChar"/>
    <w:link w:val="Affiliation"/>
    <w:rsid w:val="000B39F8"/>
    <w:rPr>
      <w:rFonts w:asciiTheme="majorHAnsi" w:eastAsiaTheme="majorEastAsia" w:hAnsiTheme="majorHAnsi" w:cstheme="majorBidi"/>
      <w:iCs w:val="0"/>
      <w:color w:val="797B7E" w:themeColor="accent1"/>
      <w:sz w:val="18"/>
      <w:szCs w:val="18"/>
      <w:lang w:val="en-GB" w:bidi="en-US"/>
    </w:rPr>
  </w:style>
  <w:style w:type="paragraph" w:customStyle="1" w:styleId="References-Bibliography">
    <w:name w:val="References - Bibliography"/>
    <w:basedOn w:val="FootnoteText"/>
    <w:link w:val="References-BibliographyChar"/>
    <w:qFormat/>
    <w:rsid w:val="009D2BEA"/>
    <w:pPr>
      <w:ind w:left="709" w:hanging="709"/>
    </w:pPr>
    <w:rPr>
      <w:sz w:val="20"/>
      <w:szCs w:val="20"/>
      <w:lang w:val="en-GB"/>
    </w:rPr>
  </w:style>
  <w:style w:type="character" w:customStyle="1" w:styleId="References-BibliographyChar">
    <w:name w:val="References - Bibliography Char"/>
    <w:basedOn w:val="FootnoteTextChar"/>
    <w:link w:val="References-Bibliography"/>
    <w:rsid w:val="009D2BEA"/>
    <w:rPr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F96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F96D46"/>
    <w:pPr>
      <w:spacing w:after="0" w:line="240" w:lineRule="auto"/>
    </w:pPr>
    <w:rPr>
      <w:color w:val="5A5C5E" w:themeColor="accent1" w:themeShade="BF"/>
    </w:rPr>
    <w:tblPr>
      <w:tblStyleRowBandSize w:val="1"/>
      <w:tblStyleColBandSize w:val="1"/>
      <w:tblBorders>
        <w:top w:val="single" w:sz="8" w:space="0" w:color="797B7E" w:themeColor="accent1"/>
        <w:bottom w:val="single" w:sz="8" w:space="0" w:color="797B7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7B7E" w:themeColor="accent1"/>
          <w:left w:val="nil"/>
          <w:bottom w:val="single" w:sz="8" w:space="0" w:color="797B7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7B7E" w:themeColor="accent1"/>
          <w:left w:val="nil"/>
          <w:bottom w:val="single" w:sz="8" w:space="0" w:color="797B7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DED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DEDF" w:themeFill="accent1" w:themeFillTint="3F"/>
      </w:tcPr>
    </w:tblStylePr>
  </w:style>
  <w:style w:type="paragraph" w:customStyle="1" w:styleId="Tabletext">
    <w:name w:val="Table text"/>
    <w:basedOn w:val="Normal"/>
    <w:rsid w:val="00F96D46"/>
    <w:pPr>
      <w:spacing w:after="0"/>
    </w:pPr>
    <w:rPr>
      <w:color w:val="5A5C5E" w:themeColor="accent1" w:themeShade="BF"/>
      <w:sz w:val="20"/>
      <w:szCs w:val="20"/>
      <w:lang w:val="en-GB"/>
    </w:rPr>
  </w:style>
  <w:style w:type="table" w:styleId="MediumList1-Accent1">
    <w:name w:val="Medium List 1 Accent 1"/>
    <w:basedOn w:val="TableNormal"/>
    <w:uiPriority w:val="65"/>
    <w:rsid w:val="00F96D4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97B7E" w:themeColor="accent1"/>
        <w:bottom w:val="single" w:sz="8" w:space="0" w:color="797B7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7B7E" w:themeColor="accent1"/>
        </w:tcBorders>
      </w:tcPr>
    </w:tblStylePr>
    <w:tblStylePr w:type="lastRow">
      <w:rPr>
        <w:b/>
        <w:bCs/>
        <w:color w:val="434342" w:themeColor="text2"/>
      </w:rPr>
      <w:tblPr/>
      <w:tcPr>
        <w:tcBorders>
          <w:top w:val="single" w:sz="8" w:space="0" w:color="797B7E" w:themeColor="accent1"/>
          <w:bottom w:val="single" w:sz="8" w:space="0" w:color="797B7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7B7E" w:themeColor="accent1"/>
          <w:bottom w:val="single" w:sz="8" w:space="0" w:color="797B7E" w:themeColor="accent1"/>
        </w:tcBorders>
      </w:tcPr>
    </w:tblStylePr>
    <w:tblStylePr w:type="band1Vert">
      <w:tblPr/>
      <w:tcPr>
        <w:shd w:val="clear" w:color="auto" w:fill="DDDEDF" w:themeFill="accent1" w:themeFillTint="3F"/>
      </w:tcPr>
    </w:tblStylePr>
    <w:tblStylePr w:type="band1Horz">
      <w:tblPr/>
      <w:tcPr>
        <w:shd w:val="clear" w:color="auto" w:fill="DDDEDF" w:themeFill="accent1" w:themeFillTint="3F"/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rsid w:val="00943D0C"/>
    <w:pPr>
      <w:pBdr>
        <w:left w:val="single" w:sz="18" w:space="12" w:color="797B7E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797B7E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3D0C"/>
    <w:rPr>
      <w:rFonts w:asciiTheme="majorHAnsi" w:eastAsiaTheme="majorEastAsia" w:hAnsiTheme="majorHAnsi" w:cstheme="majorBidi"/>
      <w:color w:val="797B7E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943D0C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rsid w:val="00943D0C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943D0C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rsid w:val="00943D0C"/>
    <w:rPr>
      <w:b/>
      <w:bCs/>
      <w:smallCaps/>
    </w:rPr>
  </w:style>
  <w:style w:type="paragraph" w:customStyle="1" w:styleId="Authors-superscript">
    <w:name w:val="Author(s)-superscript"/>
    <w:basedOn w:val="Subtitle"/>
    <w:next w:val="Normal"/>
    <w:rsid w:val="00676F40"/>
    <w:rPr>
      <w:vertAlign w:val="superscript"/>
      <w:lang w:val="en-GB"/>
    </w:rPr>
  </w:style>
  <w:style w:type="paragraph" w:customStyle="1" w:styleId="Affiliation-superscript">
    <w:name w:val="Affiliation-superscript"/>
    <w:basedOn w:val="Affiliation"/>
    <w:qFormat/>
    <w:rsid w:val="00676F40"/>
    <w:rPr>
      <w:vertAlign w:val="superscript"/>
    </w:rPr>
  </w:style>
  <w:style w:type="paragraph" w:customStyle="1" w:styleId="Authors">
    <w:name w:val="Authors"/>
    <w:basedOn w:val="Subtitle"/>
    <w:qFormat/>
    <w:rsid w:val="007E180A"/>
  </w:style>
  <w:style w:type="paragraph" w:customStyle="1" w:styleId="Authors-superscript0">
    <w:name w:val="Authors-superscript"/>
    <w:basedOn w:val="Authors"/>
    <w:qFormat/>
    <w:rsid w:val="007E180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ojs.lboro.ac.uk/TRACEY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1033\EssentialReport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Angles">
  <a:themeElements>
    <a:clrScheme name="Angles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Angle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20400000"/>
            </a:lightRig>
          </a:scene3d>
          <a:sp3d contourW="6350">
            <a:bevelT w="41275" h="19050" prst="angle"/>
            <a:contourClr>
              <a:schemeClr val="phClr">
                <a:shade val="25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0000"/>
                <a:shade val="85000"/>
              </a:schemeClr>
              <a:schemeClr val="phClr">
                <a:tint val="95000"/>
                <a:shade val="99000"/>
              </a:schemeClr>
            </a:duotone>
          </a:blip>
          <a:tile tx="0" ty="0" sx="100000" sy="10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tint val="93000"/>
                <a:shade val="85000"/>
              </a:schemeClr>
              <a:schemeClr val="phClr">
                <a:tint val="96000"/>
                <a:shade val="99000"/>
              </a:schemeClr>
            </a:duotone>
          </a:blip>
          <a:tile tx="0" ty="0" sx="90000" sy="9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57D81-5022-4427-AC99-7AA996EBD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EssentialReport.dotx</Template>
  <TotalTime>1</TotalTime>
  <Pages>3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Russ</dc:creator>
  <cp:lastModifiedBy>Russell Marshall</cp:lastModifiedBy>
  <cp:revision>2</cp:revision>
  <cp:lastPrinted>2012-03-29T09:48:00Z</cp:lastPrinted>
  <dcterms:created xsi:type="dcterms:W3CDTF">2022-01-24T16:41:00Z</dcterms:created>
  <dcterms:modified xsi:type="dcterms:W3CDTF">2022-01-24T16:41:00Z</dcterms:modified>
</cp:coreProperties>
</file>